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939" w:rsidRPr="009C1F63" w:rsidRDefault="00353939" w:rsidP="00353939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20"/>
          <w:u w:val="single"/>
        </w:rPr>
      </w:pPr>
      <w:r w:rsidRPr="009C1F63">
        <w:rPr>
          <w:rFonts w:asciiTheme="minorHAnsi" w:hAnsiTheme="minorHAnsi" w:cstheme="minorHAnsi"/>
          <w:b/>
          <w:bCs/>
          <w:sz w:val="32"/>
          <w:szCs w:val="20"/>
          <w:u w:val="single"/>
        </w:rPr>
        <w:t xml:space="preserve">Wniosek o przyznanie PATRONATU </w:t>
      </w:r>
    </w:p>
    <w:p w:rsidR="00353939" w:rsidRPr="009C1F63" w:rsidRDefault="00353939" w:rsidP="00353939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20"/>
          <w:u w:val="single"/>
        </w:rPr>
      </w:pPr>
    </w:p>
    <w:p w:rsidR="00353939" w:rsidRPr="009C1F63" w:rsidRDefault="00353939" w:rsidP="00353939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20"/>
          <w:u w:val="single"/>
        </w:rPr>
      </w:pPr>
      <w:r w:rsidRPr="009C1F63">
        <w:rPr>
          <w:rFonts w:asciiTheme="minorHAnsi" w:hAnsiTheme="minorHAnsi" w:cstheme="minorHAnsi"/>
          <w:b/>
          <w:bCs/>
          <w:sz w:val="32"/>
          <w:szCs w:val="20"/>
          <w:u w:val="single"/>
        </w:rPr>
        <w:t>Prezydenta Polskiego Towarzystwa Stomatologicznego</w:t>
      </w:r>
    </w:p>
    <w:p w:rsidR="00353939" w:rsidRPr="009C1F63" w:rsidRDefault="00353939" w:rsidP="00353939">
      <w:pPr>
        <w:pStyle w:val="Default"/>
        <w:jc w:val="center"/>
        <w:rPr>
          <w:rFonts w:asciiTheme="minorHAnsi" w:hAnsiTheme="minorHAnsi" w:cstheme="minorHAnsi"/>
          <w:b/>
          <w:bCs/>
          <w:sz w:val="32"/>
          <w:szCs w:val="20"/>
          <w:u w:val="single"/>
        </w:rPr>
      </w:pPr>
    </w:p>
    <w:p w:rsidR="00353939" w:rsidRPr="009C1F63" w:rsidRDefault="00353939" w:rsidP="00353939">
      <w:pPr>
        <w:pStyle w:val="Default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353939" w:rsidRPr="009C1F63" w:rsidRDefault="00353939" w:rsidP="00353939">
      <w:pPr>
        <w:pStyle w:val="Default"/>
        <w:ind w:right="1699"/>
        <w:jc w:val="both"/>
        <w:rPr>
          <w:rFonts w:asciiTheme="minorHAnsi" w:hAnsiTheme="minorHAnsi" w:cstheme="minorHAnsi"/>
          <w:b/>
          <w:bCs/>
          <w:szCs w:val="20"/>
        </w:rPr>
      </w:pPr>
      <w:r w:rsidRPr="009C1F63">
        <w:rPr>
          <w:rFonts w:asciiTheme="minorHAnsi" w:hAnsiTheme="minorHAnsi" w:cstheme="minorHAnsi"/>
          <w:b/>
          <w:bCs/>
          <w:szCs w:val="20"/>
        </w:rPr>
        <w:t xml:space="preserve">  </w:t>
      </w:r>
      <w:r w:rsidRPr="009C1F63">
        <w:rPr>
          <w:rFonts w:asciiTheme="minorHAnsi" w:hAnsiTheme="minorHAnsi" w:cstheme="minorHAnsi"/>
          <w:b/>
          <w:bCs/>
          <w:szCs w:val="20"/>
        </w:rPr>
        <w:tab/>
      </w:r>
      <w:r w:rsidRPr="009C1F63">
        <w:rPr>
          <w:rFonts w:asciiTheme="minorHAnsi" w:hAnsiTheme="minorHAnsi" w:cstheme="minorHAnsi"/>
          <w:b/>
          <w:bCs/>
          <w:szCs w:val="20"/>
        </w:rPr>
        <w:tab/>
      </w:r>
      <w:r w:rsidRPr="009C1F63">
        <w:rPr>
          <w:rFonts w:asciiTheme="minorHAnsi" w:hAnsiTheme="minorHAnsi" w:cstheme="minorHAnsi"/>
          <w:b/>
          <w:bCs/>
          <w:szCs w:val="20"/>
        </w:rPr>
        <w:tab/>
      </w:r>
      <w:r w:rsidRPr="009C1F63">
        <w:rPr>
          <w:rFonts w:asciiTheme="minorHAnsi" w:hAnsiTheme="minorHAnsi" w:cstheme="minorHAnsi"/>
          <w:b/>
          <w:bCs/>
          <w:szCs w:val="20"/>
        </w:rPr>
        <w:tab/>
      </w:r>
      <w:r w:rsidR="009C1F63">
        <w:rPr>
          <w:rFonts w:asciiTheme="minorHAnsi" w:hAnsiTheme="minorHAnsi" w:cstheme="minorHAnsi"/>
          <w:b/>
          <w:bCs/>
          <w:szCs w:val="20"/>
        </w:rPr>
        <w:tab/>
      </w:r>
      <w:r w:rsidRPr="009C1F63">
        <w:rPr>
          <w:rFonts w:asciiTheme="minorHAnsi" w:hAnsiTheme="minorHAnsi" w:cstheme="minorHAnsi"/>
          <w:b/>
          <w:bCs/>
          <w:szCs w:val="20"/>
        </w:rPr>
        <w:t>Polskie Towarzystwo Stomatologiczne</w:t>
      </w:r>
    </w:p>
    <w:p w:rsidR="00353939" w:rsidRPr="009C1F63" w:rsidRDefault="00353939" w:rsidP="00353939">
      <w:pPr>
        <w:pStyle w:val="Default"/>
        <w:ind w:left="2832" w:right="1699" w:firstLine="708"/>
        <w:jc w:val="both"/>
        <w:rPr>
          <w:rFonts w:asciiTheme="minorHAnsi" w:hAnsiTheme="minorHAnsi" w:cstheme="minorHAnsi"/>
          <w:b/>
          <w:bCs/>
          <w:szCs w:val="20"/>
        </w:rPr>
      </w:pPr>
      <w:r w:rsidRPr="009C1F63">
        <w:rPr>
          <w:rFonts w:asciiTheme="minorHAnsi" w:hAnsiTheme="minorHAnsi" w:cstheme="minorHAnsi"/>
          <w:b/>
          <w:bCs/>
          <w:szCs w:val="20"/>
        </w:rPr>
        <w:t>ul. Krakowska 26</w:t>
      </w:r>
    </w:p>
    <w:p w:rsidR="00353939" w:rsidRPr="009C1F63" w:rsidRDefault="00353939" w:rsidP="00353939">
      <w:pPr>
        <w:pStyle w:val="Default"/>
        <w:ind w:left="2832" w:right="1699" w:firstLine="708"/>
        <w:jc w:val="both"/>
        <w:rPr>
          <w:rFonts w:asciiTheme="minorHAnsi" w:hAnsiTheme="minorHAnsi" w:cstheme="minorHAnsi"/>
          <w:b/>
          <w:bCs/>
          <w:szCs w:val="20"/>
        </w:rPr>
      </w:pPr>
      <w:r w:rsidRPr="009C1F63">
        <w:rPr>
          <w:rFonts w:asciiTheme="minorHAnsi" w:hAnsiTheme="minorHAnsi" w:cstheme="minorHAnsi"/>
          <w:b/>
          <w:bCs/>
          <w:szCs w:val="20"/>
        </w:rPr>
        <w:t>50-425 Wrocław</w:t>
      </w:r>
    </w:p>
    <w:p w:rsidR="00353939" w:rsidRPr="009C1F63" w:rsidRDefault="00353939" w:rsidP="00353939">
      <w:pPr>
        <w:pStyle w:val="CM2"/>
        <w:spacing w:line="553" w:lineRule="atLeast"/>
        <w:ind w:right="715" w:hanging="142"/>
        <w:jc w:val="both"/>
        <w:rPr>
          <w:rFonts w:asciiTheme="minorHAnsi" w:hAnsiTheme="minorHAnsi" w:cstheme="minorHAnsi"/>
          <w:sz w:val="20"/>
          <w:szCs w:val="20"/>
        </w:rPr>
      </w:pPr>
      <w:r w:rsidRPr="009C1F63">
        <w:rPr>
          <w:rFonts w:asciiTheme="minorHAnsi" w:hAnsiTheme="minorHAnsi" w:cstheme="minorHAnsi"/>
          <w:b/>
          <w:bCs/>
          <w:color w:val="000000"/>
          <w:sz w:val="20"/>
          <w:szCs w:val="20"/>
        </w:rPr>
        <w:t>Dane organizatora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4556"/>
      </w:tblGrid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Imię i nazwisko/nazwa organizatora </w:t>
            </w:r>
          </w:p>
          <w:p w:rsidR="00353939" w:rsidRPr="009C1F63" w:rsidRDefault="00353939" w:rsidP="001B5CD1">
            <w:pPr>
              <w:pStyle w:val="Default"/>
              <w:spacing w:before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spacing w:before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spacing w:before="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E-mail  </w:t>
            </w: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Osoba odpowiedzialna za organizację wydarzenia (imię i nazwisko, telefon, e-mail) 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Status organizatora: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osoba prywatna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9C1F63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stowarzyszenie (wskazać nr KRS)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fundacja (wskazać nr KRS)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instytucja kultury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urząd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podmiot komercyjny (załączyć opis działalności)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- inne</w:t>
            </w: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730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Czy osoba/organizacja ubiegała się o patronat honorowy? Proszę wskazać ostatnie wydarzenie</w:t>
            </w:r>
          </w:p>
        </w:tc>
        <w:tc>
          <w:tcPr>
            <w:tcW w:w="4556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353939" w:rsidRPr="009C1F63" w:rsidRDefault="00353939" w:rsidP="00353939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353939" w:rsidRPr="009C1F63" w:rsidRDefault="00353939" w:rsidP="00353939">
      <w:pPr>
        <w:pStyle w:val="CM2"/>
        <w:rPr>
          <w:rFonts w:asciiTheme="minorHAnsi" w:hAnsiTheme="minorHAnsi" w:cstheme="minorHAnsi"/>
          <w:b/>
          <w:bCs/>
          <w:sz w:val="20"/>
          <w:szCs w:val="20"/>
        </w:rPr>
      </w:pPr>
      <w:r w:rsidRPr="009C1F63">
        <w:rPr>
          <w:rFonts w:asciiTheme="minorHAnsi" w:hAnsiTheme="minorHAnsi" w:cstheme="minorHAnsi"/>
          <w:b/>
          <w:bCs/>
          <w:sz w:val="20"/>
          <w:szCs w:val="20"/>
        </w:rPr>
        <w:t>Informacje o wydarzeniu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5"/>
        <w:gridCol w:w="4591"/>
      </w:tblGrid>
      <w:tr w:rsidR="00353939" w:rsidRPr="009C1F63" w:rsidTr="001B5CD1">
        <w:tc>
          <w:tcPr>
            <w:tcW w:w="4695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Nazwa wydarzenia</w:t>
            </w:r>
          </w:p>
        </w:tc>
        <w:tc>
          <w:tcPr>
            <w:tcW w:w="4591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695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Data i godzina rozpoczęcia oraz czas trwania</w:t>
            </w:r>
          </w:p>
        </w:tc>
        <w:tc>
          <w:tcPr>
            <w:tcW w:w="4591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695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Miejsce wydarzenia (dokładny adres, sala) </w:t>
            </w:r>
          </w:p>
        </w:tc>
        <w:tc>
          <w:tcPr>
            <w:tcW w:w="4591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rPr>
          <w:trHeight w:val="2796"/>
        </w:trPr>
        <w:tc>
          <w:tcPr>
            <w:tcW w:w="9286" w:type="dxa"/>
            <w:gridSpan w:val="2"/>
          </w:tcPr>
          <w:p w:rsidR="00FD3BAF" w:rsidRPr="009C1F63" w:rsidRDefault="00FD3BAF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Opis Wydarzenia:</w:t>
            </w:r>
          </w:p>
        </w:tc>
      </w:tr>
      <w:tr w:rsidR="00353939" w:rsidRPr="009C1F63" w:rsidTr="001B5CD1">
        <w:tc>
          <w:tcPr>
            <w:tcW w:w="9286" w:type="dxa"/>
            <w:gridSpan w:val="2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353939" w:rsidRPr="009C1F63" w:rsidRDefault="00FD3BAF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Uwagi inne:</w:t>
            </w:r>
          </w:p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353939" w:rsidRPr="009C1F63" w:rsidRDefault="00353939" w:rsidP="00353939">
      <w:pPr>
        <w:pStyle w:val="CM2"/>
        <w:rPr>
          <w:rFonts w:asciiTheme="minorHAnsi" w:hAnsiTheme="minorHAnsi" w:cstheme="minorHAnsi"/>
          <w:b/>
          <w:bCs/>
          <w:sz w:val="20"/>
          <w:szCs w:val="20"/>
        </w:rPr>
      </w:pPr>
    </w:p>
    <w:p w:rsidR="00353939" w:rsidRPr="009C1F63" w:rsidRDefault="00353939" w:rsidP="00353939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353939" w:rsidRPr="009C1F63" w:rsidRDefault="00353939" w:rsidP="00353939">
      <w:pPr>
        <w:pStyle w:val="CM2"/>
        <w:rPr>
          <w:rFonts w:asciiTheme="minorHAnsi" w:hAnsiTheme="minorHAnsi" w:cstheme="minorHAnsi"/>
          <w:sz w:val="20"/>
          <w:szCs w:val="20"/>
        </w:rPr>
      </w:pPr>
      <w:r w:rsidRPr="009C1F63">
        <w:rPr>
          <w:rFonts w:asciiTheme="minorHAnsi" w:hAnsiTheme="minorHAnsi" w:cstheme="minorHAnsi"/>
          <w:b/>
          <w:bCs/>
          <w:sz w:val="20"/>
          <w:szCs w:val="20"/>
        </w:rPr>
        <w:t>Informacje dodatkowe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53939" w:rsidRPr="009C1F63" w:rsidTr="001B5CD1">
        <w:tc>
          <w:tcPr>
            <w:tcW w:w="9286" w:type="dxa"/>
            <w:gridSpan w:val="2"/>
          </w:tcPr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Czy wydarzenie jest wydarzeniem:</w:t>
            </w:r>
          </w:p>
          <w:p w:rsidR="00FD3BAF" w:rsidRDefault="00FD3BAF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komercyjnym</w:t>
            </w:r>
            <w:r w:rsidR="00FD3BAF">
              <w:rPr>
                <w:rFonts w:asciiTheme="minorHAnsi" w:hAnsiTheme="minorHAnsi" w:cstheme="minorHAnsi"/>
                <w:sz w:val="20"/>
                <w:szCs w:val="20"/>
              </w:rPr>
              <w:t xml:space="preserve"> ( płatny ) </w:t>
            </w:r>
          </w:p>
          <w:p w:rsidR="00FD3BAF" w:rsidRDefault="00FD3BAF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3939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niekomercyjnym</w:t>
            </w:r>
          </w:p>
          <w:p w:rsidR="00FD3BAF" w:rsidRDefault="00FD3BAF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o innych charakterze</w:t>
            </w:r>
          </w:p>
          <w:p w:rsidR="001F4C24" w:rsidRPr="009C1F63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3939" w:rsidRPr="009C1F63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* niepotrzebne proszę wykreślić</w:t>
            </w:r>
          </w:p>
        </w:tc>
      </w:tr>
      <w:tr w:rsidR="00353939" w:rsidRPr="009C1F63" w:rsidTr="001B5CD1">
        <w:tc>
          <w:tcPr>
            <w:tcW w:w="9286" w:type="dxa"/>
            <w:gridSpan w:val="2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Zaplanowane sposoby promocji wydarzenia:</w:t>
            </w:r>
          </w:p>
          <w:p w:rsidR="00353939" w:rsidRDefault="00353939" w:rsidP="001F4C24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F4C24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F4C24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Pr="009C1F63" w:rsidRDefault="001F4C24" w:rsidP="001F4C24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9286" w:type="dxa"/>
            <w:gridSpan w:val="2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Dostępność wydarzenia</w:t>
            </w:r>
            <w:r w:rsidRPr="009C1F6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*</w:t>
            </w: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wstęp wolny</w:t>
            </w:r>
            <w:r w:rsidR="001F4C24">
              <w:rPr>
                <w:rFonts w:asciiTheme="minorHAnsi" w:hAnsiTheme="minorHAnsi" w:cstheme="minorHAnsi"/>
                <w:sz w:val="20"/>
                <w:szCs w:val="20"/>
              </w:rPr>
              <w:t>: TAK / NIE</w:t>
            </w: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bilety </w:t>
            </w:r>
            <w:r w:rsidR="001F4C24">
              <w:rPr>
                <w:rFonts w:asciiTheme="minorHAnsi" w:hAnsiTheme="minorHAnsi" w:cstheme="minorHAnsi"/>
                <w:sz w:val="20"/>
                <w:szCs w:val="20"/>
              </w:rPr>
              <w:t>TAK / NIE</w:t>
            </w: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zaproszenia</w:t>
            </w:r>
            <w:r w:rsidR="001F4C24">
              <w:rPr>
                <w:rFonts w:asciiTheme="minorHAnsi" w:hAnsiTheme="minorHAnsi" w:cstheme="minorHAnsi"/>
                <w:sz w:val="20"/>
                <w:szCs w:val="20"/>
              </w:rPr>
              <w:t xml:space="preserve"> TAK / NIE</w:t>
            </w:r>
          </w:p>
          <w:p w:rsidR="00353939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sz w:val="20"/>
                <w:szCs w:val="20"/>
              </w:rPr>
              <w:t>inne:</w:t>
            </w:r>
          </w:p>
          <w:p w:rsidR="001F4C24" w:rsidRPr="009C1F63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* niepotrzebne proszę wykreślić</w:t>
            </w:r>
          </w:p>
        </w:tc>
      </w:tr>
      <w:tr w:rsidR="00353939" w:rsidRPr="009C1F63" w:rsidTr="001B5CD1">
        <w:tc>
          <w:tcPr>
            <w:tcW w:w="9286" w:type="dxa"/>
            <w:gridSpan w:val="2"/>
          </w:tcPr>
          <w:p w:rsidR="00353939" w:rsidRPr="009C1F63" w:rsidRDefault="00353939" w:rsidP="001B5CD1">
            <w:pPr>
              <w:pStyle w:val="Default"/>
              <w:spacing w:before="80" w:after="8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Czy impreza ma charakter charytatywny*:</w:t>
            </w:r>
          </w:p>
          <w:p w:rsidR="00353939" w:rsidRDefault="00353939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</w:t>
            </w:r>
            <w:r w:rsidR="001F4C2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/ NIE</w:t>
            </w:r>
          </w:p>
          <w:p w:rsidR="001F4C24" w:rsidRPr="009C1F63" w:rsidRDefault="001F4C24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vertAlign w:val="superscript"/>
              </w:rPr>
            </w:pPr>
          </w:p>
          <w:p w:rsidR="00353939" w:rsidRDefault="00353939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(W myśl ustawy z 14 marca 2014 r. Dz. U 2017.1223 - tekst jednolity o zasadach prowadzenia zbiórek publicznych warunkiem przeprowadzenia zbiórki publicznej jest jej zgłoszenie w portalu zbiórek publicznych Zbiórki.gov.pl. Zniesiony został obowiązek uzyskania pozwolenia. Brak zarejestrowanej zbiórki skutkuje odmową przyznania patronatu honorowego.)</w:t>
            </w:r>
          </w:p>
          <w:p w:rsidR="001F4C24" w:rsidRDefault="001F4C24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* niepotrzebne proszę wykreślić</w:t>
            </w:r>
          </w:p>
          <w:p w:rsidR="00FD3BAF" w:rsidRPr="009C1F63" w:rsidRDefault="00FD3BAF" w:rsidP="001B5CD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53939" w:rsidRPr="009C1F63" w:rsidTr="001B5CD1">
        <w:tc>
          <w:tcPr>
            <w:tcW w:w="4643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lastRenderedPageBreak/>
              <w:t xml:space="preserve">Inne osoby lub instytucje, do których zwrócono się z prośbą o patronat honorowy </w:t>
            </w:r>
          </w:p>
        </w:tc>
        <w:tc>
          <w:tcPr>
            <w:tcW w:w="4643" w:type="dxa"/>
          </w:tcPr>
          <w:p w:rsidR="00353939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Pr="009C1F63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643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Inne osoby, które objęły wydarzenie patronatem honorowym </w:t>
            </w: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643" w:type="dxa"/>
          </w:tcPr>
          <w:p w:rsidR="00353939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Pr="009C1F63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643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Przewidywana liczba uczestników**</w:t>
            </w:r>
          </w:p>
        </w:tc>
        <w:tc>
          <w:tcPr>
            <w:tcW w:w="4643" w:type="dxa"/>
          </w:tcPr>
          <w:p w:rsidR="00353939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Pr="009C1F63" w:rsidRDefault="001F4C24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53939" w:rsidRPr="009C1F63" w:rsidTr="001B5CD1">
        <w:tc>
          <w:tcPr>
            <w:tcW w:w="4643" w:type="dxa"/>
          </w:tcPr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PIECZĘĆ ORGANIZATORA     </w:t>
            </w:r>
          </w:p>
          <w:p w:rsidR="00353939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1F4C24" w:rsidRPr="009C1F63" w:rsidRDefault="001F4C24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spacing w:before="80" w:after="8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4643" w:type="dxa"/>
          </w:tcPr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C1F6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PODPIS ORGANIZATORA</w:t>
            </w:r>
          </w:p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353939" w:rsidRPr="009C1F63" w:rsidRDefault="00353939" w:rsidP="001B5CD1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:rsidR="00353939" w:rsidRPr="009C1F63" w:rsidRDefault="00353939" w:rsidP="00353939">
      <w:pPr>
        <w:pStyle w:val="Default"/>
        <w:rPr>
          <w:rFonts w:asciiTheme="minorHAnsi" w:hAnsiTheme="minorHAnsi" w:cstheme="minorHAnsi"/>
          <w:color w:val="FF0000"/>
          <w:sz w:val="20"/>
          <w:szCs w:val="20"/>
        </w:rPr>
      </w:pPr>
    </w:p>
    <w:p w:rsidR="00353939" w:rsidRPr="009C1F63" w:rsidRDefault="00353939" w:rsidP="00353939">
      <w:pPr>
        <w:pStyle w:val="Default"/>
        <w:spacing w:line="360" w:lineRule="auto"/>
        <w:ind w:left="142" w:hanging="142"/>
        <w:jc w:val="both"/>
        <w:rPr>
          <w:rFonts w:asciiTheme="minorHAnsi" w:hAnsiTheme="minorHAnsi" w:cstheme="minorHAnsi"/>
          <w:sz w:val="20"/>
          <w:szCs w:val="20"/>
        </w:rPr>
      </w:pPr>
      <w:r w:rsidRPr="009C1F63">
        <w:rPr>
          <w:rFonts w:asciiTheme="minorHAnsi" w:hAnsiTheme="minorHAnsi" w:cstheme="minorHAnsi"/>
          <w:sz w:val="20"/>
          <w:szCs w:val="20"/>
        </w:rPr>
        <w:t>*      niepotrzebne skreślić</w:t>
      </w:r>
    </w:p>
    <w:p w:rsidR="00353939" w:rsidRDefault="001F4C24" w:rsidP="00353939">
      <w:pPr>
        <w:pStyle w:val="Default"/>
        <w:spacing w:line="360" w:lineRule="auto"/>
        <w:ind w:left="142" w:hanging="142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** </w:t>
      </w:r>
      <w:r w:rsidR="00353939" w:rsidRPr="009C1F63">
        <w:rPr>
          <w:rFonts w:asciiTheme="minorHAnsi" w:hAnsiTheme="minorHAnsi" w:cstheme="minorHAnsi"/>
          <w:color w:val="auto"/>
          <w:sz w:val="20"/>
          <w:szCs w:val="20"/>
        </w:rPr>
        <w:t>w</w:t>
      </w:r>
      <w:r w:rsidR="00353939" w:rsidRPr="009C1F63">
        <w:rPr>
          <w:rFonts w:asciiTheme="minorHAnsi" w:hAnsiTheme="minorHAnsi" w:cstheme="minorHAnsi"/>
          <w:sz w:val="20"/>
          <w:szCs w:val="20"/>
        </w:rPr>
        <w:t>nioski należy złożyć minimum na 30 dni przed planowanym terminem wydarzenia.</w:t>
      </w:r>
    </w:p>
    <w:p w:rsidR="0015082D" w:rsidRDefault="0015082D" w:rsidP="00353939">
      <w:pPr>
        <w:pStyle w:val="Default"/>
        <w:spacing w:line="360" w:lineRule="auto"/>
        <w:ind w:left="142" w:hanging="142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15082D" w:rsidRPr="0015082D" w:rsidRDefault="0015082D" w:rsidP="00353939">
      <w:pPr>
        <w:pStyle w:val="Default"/>
        <w:spacing w:line="360" w:lineRule="auto"/>
        <w:ind w:left="142" w:hanging="142"/>
        <w:jc w:val="both"/>
        <w:rPr>
          <w:rFonts w:asciiTheme="minorHAnsi" w:hAnsiTheme="minorHAnsi" w:cstheme="minorHAnsi"/>
          <w:b/>
          <w:color w:val="auto"/>
          <w:szCs w:val="20"/>
        </w:rPr>
      </w:pPr>
      <w:r w:rsidRPr="0015082D">
        <w:rPr>
          <w:rFonts w:asciiTheme="minorHAnsi" w:hAnsiTheme="minorHAnsi" w:cstheme="minorHAnsi"/>
          <w:b/>
          <w:color w:val="auto"/>
          <w:szCs w:val="20"/>
        </w:rPr>
        <w:t>Adnotacje Biura Prezydenta PTS</w:t>
      </w:r>
    </w:p>
    <w:p w:rsidR="008665FF" w:rsidRDefault="008665FF" w:rsidP="0015082D">
      <w:pPr>
        <w:spacing w:after="0" w:line="480" w:lineRule="auto"/>
        <w:jc w:val="left"/>
        <w:rPr>
          <w:rFonts w:asciiTheme="minorHAnsi" w:hAnsiTheme="minorHAnsi" w:cstheme="minorHAnsi"/>
        </w:rPr>
      </w:pPr>
    </w:p>
    <w:p w:rsidR="0015082D" w:rsidRDefault="0015082D" w:rsidP="0015082D">
      <w:pPr>
        <w:spacing w:after="0" w:line="48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wagi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5082D" w:rsidRDefault="0015082D" w:rsidP="008665FF">
      <w:pPr>
        <w:spacing w:after="0" w:line="480" w:lineRule="auto"/>
        <w:rPr>
          <w:rFonts w:asciiTheme="minorHAnsi" w:hAnsiTheme="minorHAnsi" w:cstheme="minorHAnsi"/>
        </w:rPr>
      </w:pPr>
    </w:p>
    <w:p w:rsidR="0015082D" w:rsidRDefault="0015082D" w:rsidP="008665FF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Decyzja: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5082D">
        <w:rPr>
          <w:rFonts w:asciiTheme="minorHAnsi" w:hAnsiTheme="minorHAnsi" w:cstheme="minorHAnsi"/>
          <w:b/>
          <w:sz w:val="28"/>
        </w:rPr>
        <w:t>Pozytywna</w:t>
      </w:r>
      <w:r w:rsidRPr="0015082D">
        <w:rPr>
          <w:rFonts w:asciiTheme="minorHAnsi" w:hAnsiTheme="minorHAnsi" w:cstheme="minorHAnsi"/>
          <w:b/>
          <w:sz w:val="28"/>
        </w:rPr>
        <w:tab/>
      </w:r>
      <w:r w:rsidRPr="0015082D">
        <w:rPr>
          <w:rFonts w:asciiTheme="minorHAnsi" w:hAnsiTheme="minorHAnsi" w:cstheme="minorHAnsi"/>
          <w:b/>
          <w:sz w:val="28"/>
        </w:rPr>
        <w:tab/>
      </w:r>
      <w:r w:rsidRPr="0015082D">
        <w:rPr>
          <w:rFonts w:asciiTheme="minorHAnsi" w:hAnsiTheme="minorHAnsi" w:cstheme="minorHAnsi"/>
          <w:b/>
          <w:sz w:val="28"/>
        </w:rPr>
        <w:tab/>
      </w:r>
      <w:r w:rsidRPr="0015082D">
        <w:rPr>
          <w:rFonts w:asciiTheme="minorHAnsi" w:hAnsiTheme="minorHAnsi" w:cstheme="minorHAnsi"/>
          <w:b/>
          <w:sz w:val="28"/>
        </w:rPr>
        <w:tab/>
        <w:t>Negatywna</w:t>
      </w:r>
    </w:p>
    <w:p w:rsidR="0015082D" w:rsidRDefault="0015082D" w:rsidP="0015082D">
      <w:pPr>
        <w:spacing w:after="0" w:line="480" w:lineRule="auto"/>
        <w:rPr>
          <w:rFonts w:asciiTheme="minorHAnsi" w:hAnsiTheme="minorHAnsi" w:cstheme="minorHAnsi"/>
        </w:rPr>
      </w:pPr>
    </w:p>
    <w:p w:rsidR="0015082D" w:rsidRDefault="0015082D" w:rsidP="0015082D">
      <w:pPr>
        <w:spacing w:after="0" w:line="480" w:lineRule="auto"/>
        <w:rPr>
          <w:rFonts w:asciiTheme="minorHAnsi" w:hAnsiTheme="minorHAnsi" w:cstheme="minorHAnsi"/>
        </w:rPr>
      </w:pPr>
    </w:p>
    <w:p w:rsidR="0015082D" w:rsidRDefault="0015082D" w:rsidP="0015082D">
      <w:pPr>
        <w:spacing w:after="0"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 Prezydenta PTS                 ……………………………………………………………………………….….</w:t>
      </w:r>
    </w:p>
    <w:p w:rsidR="00C84341" w:rsidRDefault="00C84341" w:rsidP="0015082D">
      <w:pPr>
        <w:spacing w:after="0" w:line="480" w:lineRule="auto"/>
        <w:rPr>
          <w:rFonts w:asciiTheme="minorHAnsi" w:hAnsiTheme="minorHAnsi" w:cstheme="minorHAnsi"/>
        </w:rPr>
      </w:pPr>
    </w:p>
    <w:p w:rsidR="00C84341" w:rsidRDefault="00C84341" w:rsidP="0015082D">
      <w:pPr>
        <w:spacing w:after="0" w:line="480" w:lineRule="auto"/>
        <w:rPr>
          <w:rFonts w:asciiTheme="minorHAnsi" w:hAnsiTheme="minorHAnsi" w:cstheme="minorHAnsi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/>
          <w:bCs/>
          <w:sz w:val="18"/>
          <w:szCs w:val="18"/>
        </w:rPr>
      </w:pPr>
      <w:r>
        <w:rPr>
          <w:rFonts w:asciiTheme="minorHAnsi" w:eastAsia="Calibri" w:hAnsiTheme="minorHAnsi" w:cstheme="minorHAnsi"/>
          <w:b/>
          <w:bCs/>
          <w:sz w:val="18"/>
          <w:szCs w:val="18"/>
        </w:rPr>
        <w:t>Załącznik nr 1 do wniosku o Patronat Prezydenta PTS</w:t>
      </w:r>
      <w:r w:rsidRPr="00BD1665">
        <w:rPr>
          <w:rFonts w:asciiTheme="minorHAnsi" w:eastAsia="Calibri" w:hAnsiTheme="minorHAnsi" w:cstheme="minorHAnsi"/>
          <w:b/>
          <w:bCs/>
          <w:sz w:val="18"/>
          <w:szCs w:val="18"/>
        </w:rPr>
        <w:t xml:space="preserve"> – Klauzula RODO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Cs/>
          <w:sz w:val="18"/>
          <w:szCs w:val="18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/>
          <w:sz w:val="18"/>
          <w:szCs w:val="18"/>
        </w:rPr>
      </w:pPr>
      <w:r w:rsidRPr="00BD1665">
        <w:rPr>
          <w:rFonts w:asciiTheme="minorHAnsi" w:eastAsia="Calibri" w:hAnsiTheme="minorHAnsi" w:cstheme="minorHAnsi"/>
          <w:b/>
          <w:sz w:val="18"/>
          <w:szCs w:val="18"/>
        </w:rPr>
        <w:t>KLAUZULA INFORMACYJNA – art.13 RODO – informacja podawana w przypadku zbierania danych osobowych od osoby, której dane dotyczą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Realizując obowiązek wynikający z przepisu zawartego w art. 13 Rozporządzenia Parlamentu Europejskiego i Rady (UE) 2016/679 z 27 kwietnia 2016 r. w sprawie ochrony osób fizycznych w związku z przetwarzaniem danych osobowych i w sprawie swobodnego przepływu takich danych oraz uchylenia dyrektywy 95/46/WE (zwane dalej „RODO”), </w:t>
      </w:r>
      <w:r w:rsidRPr="00BD1665">
        <w:rPr>
          <w:rFonts w:asciiTheme="minorHAnsi" w:eastAsia="Calibri" w:hAnsiTheme="minorHAnsi" w:cstheme="minorHAnsi"/>
          <w:color w:val="000000"/>
          <w:sz w:val="18"/>
          <w:szCs w:val="18"/>
        </w:rPr>
        <w:t xml:space="preserve">oraz ustawie z dnia 10 maja 2018 r. o ochronie danych osobowych (Dz.U. 2018, poz. 100) </w:t>
      </w:r>
      <w:r w:rsidRPr="00BD1665">
        <w:rPr>
          <w:rFonts w:asciiTheme="minorHAnsi" w:eastAsia="Calibri" w:hAnsiTheme="minorHAnsi" w:cstheme="minorHAnsi"/>
          <w:sz w:val="18"/>
          <w:szCs w:val="18"/>
        </w:rPr>
        <w:t>informujemy, że:</w:t>
      </w:r>
    </w:p>
    <w:p w:rsidR="00C84341" w:rsidRPr="00BD1665" w:rsidRDefault="00C84341" w:rsidP="00C84341">
      <w:pPr>
        <w:pStyle w:val="Akapitzlist"/>
        <w:spacing w:line="360" w:lineRule="auto"/>
        <w:ind w:left="0"/>
        <w:rPr>
          <w:rFonts w:asciiTheme="minorHAnsi" w:eastAsia="Calibri" w:hAnsiTheme="minorHAnsi" w:cstheme="minorHAnsi"/>
          <w:b/>
          <w:sz w:val="18"/>
          <w:szCs w:val="18"/>
        </w:rPr>
      </w:pPr>
      <w:r w:rsidRPr="00BD1665">
        <w:rPr>
          <w:rFonts w:asciiTheme="minorHAnsi" w:eastAsia="Calibri" w:hAnsiTheme="minorHAnsi" w:cstheme="minorHAnsi"/>
          <w:b/>
          <w:sz w:val="18"/>
          <w:szCs w:val="18"/>
        </w:rPr>
        <w:t>1</w:t>
      </w:r>
      <w:r w:rsidRPr="00BD1665">
        <w:rPr>
          <w:rFonts w:asciiTheme="minorHAnsi" w:eastAsia="Calibri" w:hAnsiTheme="minorHAnsi" w:cstheme="minorHAnsi"/>
          <w:sz w:val="18"/>
          <w:szCs w:val="18"/>
        </w:rPr>
        <w:t>.Administratorem Państwa danych osobowych jest:</w:t>
      </w:r>
    </w:p>
    <w:p w:rsidR="00C84341" w:rsidRPr="00BD1665" w:rsidRDefault="00C84341" w:rsidP="00C84341">
      <w:pPr>
        <w:pStyle w:val="Akapitzlist"/>
        <w:spacing w:line="360" w:lineRule="auto"/>
        <w:ind w:left="0"/>
        <w:rPr>
          <w:rFonts w:asciiTheme="minorHAnsi" w:eastAsia="Calibri" w:hAnsiTheme="minorHAnsi" w:cstheme="minorHAnsi"/>
          <w:bCs/>
          <w:sz w:val="18"/>
          <w:szCs w:val="18"/>
          <w:lang w:val="de-DE"/>
        </w:rPr>
      </w:pPr>
      <w:r w:rsidRPr="00BD1665">
        <w:rPr>
          <w:rFonts w:asciiTheme="minorHAnsi" w:eastAsia="Calibri" w:hAnsiTheme="minorHAnsi" w:cstheme="minorHAnsi"/>
          <w:b/>
          <w:sz w:val="18"/>
          <w:szCs w:val="18"/>
        </w:rPr>
        <w:t xml:space="preserve">Stowarzyszenie: </w:t>
      </w:r>
      <w:r w:rsidRPr="00BD1665">
        <w:rPr>
          <w:rFonts w:asciiTheme="minorHAnsi" w:eastAsia="Calibri" w:hAnsiTheme="minorHAnsi" w:cstheme="minorHAnsi"/>
          <w:bCs/>
          <w:sz w:val="18"/>
          <w:szCs w:val="18"/>
        </w:rPr>
        <w:t>„Polskie Towarzystwo Stomatologiczne” z siedzibą we Wrocławiu, pod adresem:  50-425 Wrocław, ul. Krakowska 26, wpisanym do rejestru stowarzyszeń, innych organizacji społecznych i zawodowych, fundacji oraz publicznych zakładów opieki zdrowotnej oraz do rejestru przedsiębiorców Krajowego Rejestru Sądowego, którego akta rejestrowe znajdują się w Sądzie Rejonowym dla Wrocławia - Fabrycznej, VI Wydział Gospodarczy Krajowego Rejestru Sądowego pod numerem KRS 0000111016 (wydruk KRS odpowiadający w swojej treści odpisowi aktualnemu KRS), NIP: 522-00-16-336</w:t>
      </w:r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 xml:space="preserve">, </w:t>
      </w:r>
      <w:proofErr w:type="spellStart"/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>zwane</w:t>
      </w:r>
      <w:proofErr w:type="spellEnd"/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 xml:space="preserve"> </w:t>
      </w:r>
      <w:proofErr w:type="spellStart"/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>dalej</w:t>
      </w:r>
      <w:proofErr w:type="spellEnd"/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 xml:space="preserve">  „</w:t>
      </w:r>
      <w:r w:rsidRPr="00BD1665">
        <w:rPr>
          <w:rFonts w:asciiTheme="minorHAnsi" w:eastAsia="Calibri" w:hAnsiTheme="minorHAnsi" w:cstheme="minorHAnsi"/>
          <w:b/>
          <w:sz w:val="18"/>
          <w:szCs w:val="18"/>
          <w:lang w:val="de-DE"/>
        </w:rPr>
        <w:t>PTS</w:t>
      </w:r>
      <w:r w:rsidRPr="00BD1665">
        <w:rPr>
          <w:rFonts w:asciiTheme="minorHAnsi" w:eastAsia="Calibri" w:hAnsiTheme="minorHAnsi" w:cstheme="minorHAnsi"/>
          <w:bCs/>
          <w:sz w:val="18"/>
          <w:szCs w:val="18"/>
          <w:lang w:val="de-DE"/>
        </w:rPr>
        <w:t>“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/>
          <w:sz w:val="18"/>
          <w:szCs w:val="18"/>
        </w:rPr>
      </w:pPr>
      <w:r w:rsidRPr="00BD1665">
        <w:rPr>
          <w:rFonts w:asciiTheme="minorHAnsi" w:eastAsia="Calibri" w:hAnsiTheme="minorHAnsi" w:cstheme="minorHAnsi"/>
          <w:b/>
          <w:sz w:val="18"/>
          <w:szCs w:val="18"/>
        </w:rPr>
        <w:t>2</w:t>
      </w:r>
      <w:r w:rsidRPr="00BD1665">
        <w:rPr>
          <w:rFonts w:asciiTheme="minorHAnsi" w:eastAsia="Calibri" w:hAnsiTheme="minorHAnsi" w:cstheme="minorHAnsi"/>
          <w:color w:val="FF0000"/>
          <w:sz w:val="18"/>
          <w:szCs w:val="18"/>
        </w:rPr>
        <w:t xml:space="preserve">. </w:t>
      </w:r>
      <w:r w:rsidRPr="00BD1665">
        <w:rPr>
          <w:rFonts w:asciiTheme="minorHAnsi" w:eastAsia="Calibri" w:hAnsiTheme="minorHAnsi" w:cstheme="minorHAnsi"/>
          <w:sz w:val="18"/>
          <w:szCs w:val="18"/>
        </w:rPr>
        <w:t>W</w:t>
      </w:r>
      <w:r w:rsidRPr="00BD1665">
        <w:rPr>
          <w:rFonts w:asciiTheme="minorHAnsi" w:hAnsiTheme="minorHAnsi" w:cstheme="minorHAnsi"/>
          <w:sz w:val="18"/>
          <w:szCs w:val="18"/>
          <w:lang w:eastAsia="pl-PL"/>
        </w:rPr>
        <w:t xml:space="preserve"> razie jakichkolwiek wątpliwości związanych z przetwarzaniem Pani/Pana danych z PTS </w:t>
      </w:r>
      <w:r w:rsidRPr="00BD1665">
        <w:rPr>
          <w:rFonts w:asciiTheme="minorHAnsi" w:eastAsia="Calibri" w:hAnsiTheme="minorHAnsi" w:cstheme="minorHAnsi"/>
          <w:b/>
          <w:sz w:val="18"/>
          <w:szCs w:val="18"/>
        </w:rPr>
        <w:t xml:space="preserve">można się skontaktować w następujący sposób: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listownie na adres korespondencyjny PTS: 50-425  Wrocław, ul. Krakowska 26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-na adres e-mail: biuro@pts.net.pl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- pod numerem telefonu: </w:t>
      </w:r>
      <w:r w:rsidRPr="00BD1665">
        <w:rPr>
          <w:rFonts w:asciiTheme="minorHAnsi" w:hAnsiTheme="minorHAnsi" w:cstheme="minorHAnsi"/>
          <w:sz w:val="18"/>
          <w:szCs w:val="18"/>
          <w:shd w:val="clear" w:color="auto" w:fill="FFFFFF"/>
        </w:rPr>
        <w:t>+48 71 784 02 50</w:t>
      </w: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 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/>
          <w:sz w:val="18"/>
          <w:szCs w:val="18"/>
        </w:rPr>
      </w:pPr>
      <w:r w:rsidRPr="00BD1665">
        <w:rPr>
          <w:rFonts w:asciiTheme="minorHAnsi" w:eastAsia="Calibri" w:hAnsiTheme="minorHAnsi" w:cstheme="minorHAnsi"/>
          <w:b/>
          <w:sz w:val="18"/>
          <w:szCs w:val="18"/>
        </w:rPr>
        <w:t>3</w:t>
      </w: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. </w:t>
      </w:r>
      <w:r w:rsidRPr="00BD1665">
        <w:rPr>
          <w:rFonts w:asciiTheme="minorHAnsi" w:eastAsia="Calibri" w:hAnsiTheme="minorHAnsi" w:cstheme="minorHAnsi"/>
          <w:b/>
          <w:sz w:val="18"/>
          <w:szCs w:val="18"/>
        </w:rPr>
        <w:t>Państwa dane osobowe są przetwarzane w celach: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a) zawarcia i realizacji umowy (podstawa art.6 ust.1 lit. b RODO);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b) wykonywania obowiązków prawnych (podstawa art.6 ust.1 lit. c RODO), np. wystawiania oraz przechowywania faktur itp.;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c) archiwalnych(dowodowych) dla zabezpieczenia informacji na wypadek prawnej potrzeby wykazania faktów (nasz prawnie uzasadniony interes, podstawa art.6 ust.1 lit. f RODO);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d) ewentualnego ustalenia/dochodzenia roszczeń lub obrony przed roszczeniami (podstawa art.6 ust.1 lit. f RODO);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e) oferowania przez nas Państwu bezpośrednio produktów i usług, (nasz prawnie uzasadniony interes, podstawa art.6 ust.1 lit. f RODO);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f) oferowania Państwu bezpośrednio produktów i usług naszych partnerów handlowych (nasz i naszych partnerów uzasadniony interes, podstawa art.6 ust.1 lit. f RODO);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4. PTS będzie przetwarzać następujące dane osobowe: imię i nazwisko, adres e-mail, nr telefonu komórkowego.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bCs/>
          <w:sz w:val="18"/>
          <w:szCs w:val="18"/>
        </w:rPr>
      </w:pPr>
      <w:r w:rsidRPr="00BD1665">
        <w:rPr>
          <w:rFonts w:asciiTheme="minorHAnsi" w:eastAsia="Calibri" w:hAnsiTheme="minorHAnsi" w:cstheme="minorHAnsi"/>
          <w:bCs/>
          <w:sz w:val="18"/>
          <w:szCs w:val="18"/>
        </w:rPr>
        <w:lastRenderedPageBreak/>
        <w:t>5. W celu prawidłowej realizacji umowy Państwa dane osobowe mogą zostać udostępnione następującej kategoriom podmiotów: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bCs/>
          <w:sz w:val="18"/>
          <w:szCs w:val="18"/>
        </w:rPr>
        <w:t>a) przedsiębiorcom świadczącym</w:t>
      </w: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 usługi rachunkowe (księgowe, podatkowe), windykacyjne, prawnicze, informatyczne na naszą rzecz;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b) przedsiębiorcom świadczącym usługi pocztowe lub kurierskie na naszą rzecz;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c) przedsiębiorcom świadczącym usługi płatnicze (np. banki) w celu obsługi procesu płatności;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d) organom finansowym lub sądowym, agencjom państwowym, organom publicznym, na ich żądanie w zakresie dozwolonym przez prawo.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e) Kontrahentom, z którymi dokonujecie Państwo czynności w imieniu Spółki na podstawie udzielonych Państwu pełnomocnictw.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6. Dostęp do Państwa danych osobowych przysługuje wyłącznie osobom upoważnionym przez Administratora.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7. Nie dokonujemy zautomatyzowanego podejmowania decyzji (bez udziału człowieka), w tym profilowania (wykorzystywanie danych do analiz).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8. Państwa dane osobowe niezbędne do wykonywania obowiązków prawnych będą przetwarzane przez czas obowiązywania umowy oraz czas, w którym przepisy prawne (np. przepisy podatkowe) nakazują przechowywać dane.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9. Przysługuje Państwu prawo do: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a) dostępu do swoich danych oraz otrzymania ich kopii;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b) sprostowania(poprawiania) danych osobowych;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c) przenoszenia danych;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d) usunięcia danych, chyba, że przetwarzanie jest niezbędne: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do korzystania z prawa do wolności wypowiedzi i informacji,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 xml:space="preserve">- do wywiązania się z prawnego obowiązku wymagającego przetwarzania na mocy prawa Unii lub prawa członkowskiego, któremu podlega administrator,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ograniczenia przetwarzania danych, za wyjątkiem sytuacji wskazanych w art.23 RODO;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prawo do wniesienia sprzeciwu wobec przetwarzania danych;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wniesienie skargi do organu nadzorczego Prezesa Urzędu Ochrony Danych Osobowych;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t>- do cofnięcia zgody w dowolnym momencie w przypadku w którym przetwarzanie danych odbywa się na podstawie takiej zgody (art.6 ust.1 lit. a) RODO). Cofnięcie zgody nie ma wpływu na zgodność z prawem przetwarzania danych, którego dokonano przed jej cofnięciem. Prawo cofnięcia zgody nie dotyczy przetwarzania, które odbywa się na podstawie art. 6 ust.1 lit. b) RODO i jest niezbędne do wykonania umowy.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BD1665">
        <w:rPr>
          <w:rFonts w:asciiTheme="minorHAnsi" w:eastAsia="Calibri" w:hAnsiTheme="minorHAnsi" w:cstheme="minorHAnsi"/>
          <w:sz w:val="18"/>
          <w:szCs w:val="18"/>
        </w:rPr>
        <w:lastRenderedPageBreak/>
        <w:t xml:space="preserve">Podstawa do skorzystania z ww. praw wynika z obowiązujących przepisów. Możliwość skorzystania z danego prawa zależy od podstawy wykorzystywania tych danych oraz od celu ich przetwarzania. 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sz w:val="18"/>
          <w:szCs w:val="18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  <w:r w:rsidRPr="00BD1665">
        <w:rPr>
          <w:rFonts w:asciiTheme="minorHAnsi" w:eastAsia="Calibri" w:hAnsiTheme="minorHAnsi" w:cstheme="minorHAnsi"/>
          <w:i/>
          <w:iCs/>
          <w:sz w:val="18"/>
          <w:szCs w:val="18"/>
        </w:rPr>
        <w:t>Potwierdzam otrzymanie niniejszej Klauzuli informacyjnej.</w:t>
      </w:r>
    </w:p>
    <w:p w:rsidR="00C84341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</w:p>
    <w:p w:rsidR="00C84341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  <w:r w:rsidRPr="00BD1665">
        <w:rPr>
          <w:rFonts w:asciiTheme="minorHAnsi" w:eastAsia="Calibri" w:hAnsiTheme="minorHAnsi" w:cstheme="minorHAnsi"/>
          <w:i/>
          <w:iCs/>
          <w:sz w:val="18"/>
          <w:szCs w:val="18"/>
        </w:rPr>
        <w:t>…………… ………………………………………</w:t>
      </w:r>
    </w:p>
    <w:p w:rsidR="00C84341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  <w:r w:rsidRPr="00BD1665">
        <w:rPr>
          <w:rFonts w:asciiTheme="minorHAnsi" w:eastAsia="Calibri" w:hAnsiTheme="minorHAnsi" w:cstheme="minorHAnsi"/>
          <w:i/>
          <w:iCs/>
          <w:sz w:val="18"/>
          <w:szCs w:val="18"/>
        </w:rPr>
        <w:t>Imię i nazwisko</w:t>
      </w:r>
      <w:r>
        <w:rPr>
          <w:rFonts w:asciiTheme="minorHAnsi" w:eastAsia="Calibri" w:hAnsiTheme="minorHAnsi" w:cstheme="minorHAnsi"/>
          <w:i/>
          <w:iCs/>
          <w:sz w:val="18"/>
          <w:szCs w:val="18"/>
        </w:rPr>
        <w:t xml:space="preserve"> lub pieczęć</w:t>
      </w:r>
    </w:p>
    <w:p w:rsidR="00C84341" w:rsidRPr="00BD1665" w:rsidRDefault="00C84341" w:rsidP="00C84341">
      <w:pPr>
        <w:spacing w:line="360" w:lineRule="auto"/>
        <w:rPr>
          <w:rFonts w:asciiTheme="minorHAnsi" w:eastAsia="Calibri" w:hAnsiTheme="minorHAnsi" w:cstheme="minorHAnsi"/>
          <w:i/>
          <w:iCs/>
          <w:sz w:val="18"/>
          <w:szCs w:val="18"/>
        </w:rPr>
      </w:pPr>
      <w:r w:rsidRPr="00BD1665">
        <w:rPr>
          <w:rFonts w:asciiTheme="minorHAnsi" w:eastAsia="Calibri" w:hAnsiTheme="minorHAnsi" w:cstheme="minorHAnsi"/>
          <w:i/>
          <w:iCs/>
          <w:sz w:val="18"/>
          <w:szCs w:val="18"/>
        </w:rPr>
        <w:t xml:space="preserve"> (nazwa podmiotu)</w:t>
      </w:r>
    </w:p>
    <w:p w:rsidR="00C84341" w:rsidRPr="009C1F63" w:rsidRDefault="00C84341" w:rsidP="0015082D">
      <w:pPr>
        <w:spacing w:after="0" w:line="480" w:lineRule="auto"/>
        <w:rPr>
          <w:rFonts w:asciiTheme="minorHAnsi" w:hAnsiTheme="minorHAnsi" w:cstheme="minorHAnsi"/>
        </w:rPr>
      </w:pPr>
    </w:p>
    <w:sectPr w:rsidR="00C84341" w:rsidRPr="009C1F63" w:rsidSect="001C3C8C">
      <w:headerReference w:type="even" r:id="rId8"/>
      <w:headerReference w:type="default" r:id="rId9"/>
      <w:headerReference w:type="first" r:id="rId10"/>
      <w:pgSz w:w="11906" w:h="16838"/>
      <w:pgMar w:top="2155" w:right="1134" w:bottom="153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CBD" w:rsidRDefault="007B7CBD" w:rsidP="001C3C8C">
      <w:pPr>
        <w:spacing w:after="0" w:line="240" w:lineRule="auto"/>
      </w:pPr>
      <w:r>
        <w:separator/>
      </w:r>
    </w:p>
  </w:endnote>
  <w:endnote w:type="continuationSeparator" w:id="0">
    <w:p w:rsidR="007B7CBD" w:rsidRDefault="007B7CBD" w:rsidP="001C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CBD" w:rsidRDefault="007B7CBD" w:rsidP="001C3C8C">
      <w:pPr>
        <w:spacing w:after="0" w:line="240" w:lineRule="auto"/>
      </w:pPr>
      <w:r>
        <w:separator/>
      </w:r>
    </w:p>
  </w:footnote>
  <w:footnote w:type="continuationSeparator" w:id="0">
    <w:p w:rsidR="007B7CBD" w:rsidRDefault="007B7CBD" w:rsidP="001C3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8C" w:rsidRDefault="007B7C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187844" o:spid="_x0000_s2050" type="#_x0000_t75" style="position:absolute;left:0;text-align:left;margin-left:0;margin-top:0;width:595.35pt;height:841.9pt;z-index:-251657216;mso-position-horizontal:center;mso-position-horizontal-relative:margin;mso-position-vertical:center;mso-position-vertical-relative:margin" o:allowincell="f">
          <v:imagedata r:id="rId1" o:title="Papier firmowy - P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8C" w:rsidRPr="004B2560" w:rsidRDefault="004B2560" w:rsidP="004B2560">
    <w:pPr>
      <w:pStyle w:val="Nagwek"/>
      <w:ind w:firstLine="0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-449989</wp:posOffset>
          </wp:positionV>
          <wp:extent cx="7559675" cy="10690408"/>
          <wp:effectExtent l="1905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 - PT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8C" w:rsidRDefault="007B7C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187843" o:spid="_x0000_s2049" type="#_x0000_t75" style="position:absolute;left:0;text-align:left;margin-left:0;margin-top:0;width:595.35pt;height:841.9pt;z-index:-251658240;mso-position-horizontal:center;mso-position-horizontal-relative:margin;mso-position-vertical:center;mso-position-vertical-relative:margin" o:allowincell="f">
          <v:imagedata r:id="rId1" o:title="Papier firmowy - PT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F46DAA"/>
    <w:multiLevelType w:val="hybridMultilevel"/>
    <w:tmpl w:val="EF02A4E4"/>
    <w:lvl w:ilvl="0" w:tplc="D220C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04"/>
    <w:rsid w:val="000564FD"/>
    <w:rsid w:val="00130D04"/>
    <w:rsid w:val="0015082D"/>
    <w:rsid w:val="00177824"/>
    <w:rsid w:val="00192097"/>
    <w:rsid w:val="001C3C8C"/>
    <w:rsid w:val="001E3809"/>
    <w:rsid w:val="001F4C24"/>
    <w:rsid w:val="001F6AE0"/>
    <w:rsid w:val="0020437C"/>
    <w:rsid w:val="0027069B"/>
    <w:rsid w:val="00290AAF"/>
    <w:rsid w:val="002D7F78"/>
    <w:rsid w:val="00353939"/>
    <w:rsid w:val="003D470C"/>
    <w:rsid w:val="00420D14"/>
    <w:rsid w:val="004B2560"/>
    <w:rsid w:val="004F585B"/>
    <w:rsid w:val="00576005"/>
    <w:rsid w:val="00582D4A"/>
    <w:rsid w:val="005F7AF1"/>
    <w:rsid w:val="00606E23"/>
    <w:rsid w:val="00626796"/>
    <w:rsid w:val="006550B2"/>
    <w:rsid w:val="006663D1"/>
    <w:rsid w:val="00680CE8"/>
    <w:rsid w:val="006C23C0"/>
    <w:rsid w:val="006D7BC7"/>
    <w:rsid w:val="00703AE9"/>
    <w:rsid w:val="00733B72"/>
    <w:rsid w:val="00746445"/>
    <w:rsid w:val="0075372A"/>
    <w:rsid w:val="00772B1C"/>
    <w:rsid w:val="00774B60"/>
    <w:rsid w:val="007824C4"/>
    <w:rsid w:val="00785090"/>
    <w:rsid w:val="007B7CBD"/>
    <w:rsid w:val="008665FF"/>
    <w:rsid w:val="00874F7E"/>
    <w:rsid w:val="00890E44"/>
    <w:rsid w:val="008A4509"/>
    <w:rsid w:val="008B15A4"/>
    <w:rsid w:val="009066EE"/>
    <w:rsid w:val="00932207"/>
    <w:rsid w:val="00935A64"/>
    <w:rsid w:val="00975E04"/>
    <w:rsid w:val="009B3041"/>
    <w:rsid w:val="009C1F63"/>
    <w:rsid w:val="009C5507"/>
    <w:rsid w:val="00A657C5"/>
    <w:rsid w:val="00A7427B"/>
    <w:rsid w:val="00A9406D"/>
    <w:rsid w:val="00AA65C0"/>
    <w:rsid w:val="00AE4071"/>
    <w:rsid w:val="00AE48D5"/>
    <w:rsid w:val="00AE7867"/>
    <w:rsid w:val="00AF7B83"/>
    <w:rsid w:val="00B21BF0"/>
    <w:rsid w:val="00B82964"/>
    <w:rsid w:val="00BC2882"/>
    <w:rsid w:val="00C14AC6"/>
    <w:rsid w:val="00C84341"/>
    <w:rsid w:val="00CA3CCB"/>
    <w:rsid w:val="00CB7A06"/>
    <w:rsid w:val="00CE1F52"/>
    <w:rsid w:val="00CE5DA5"/>
    <w:rsid w:val="00D04338"/>
    <w:rsid w:val="00D061FC"/>
    <w:rsid w:val="00D166B8"/>
    <w:rsid w:val="00D45A5E"/>
    <w:rsid w:val="00D54761"/>
    <w:rsid w:val="00D8404F"/>
    <w:rsid w:val="00D8581A"/>
    <w:rsid w:val="00DA2524"/>
    <w:rsid w:val="00DC2B63"/>
    <w:rsid w:val="00E24D10"/>
    <w:rsid w:val="00E76FED"/>
    <w:rsid w:val="00EA12AB"/>
    <w:rsid w:val="00EE051D"/>
    <w:rsid w:val="00EF51BD"/>
    <w:rsid w:val="00F05B5D"/>
    <w:rsid w:val="00F438A0"/>
    <w:rsid w:val="00FD3BAF"/>
    <w:rsid w:val="00FE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28FCEE"/>
  <w15:docId w15:val="{E18F29B5-D25A-49FA-AB53-AF74C326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3C8C"/>
    <w:pPr>
      <w:spacing w:after="120"/>
      <w:ind w:firstLine="709"/>
      <w:jc w:val="both"/>
    </w:pPr>
    <w:rPr>
      <w:rFonts w:ascii="Cambria" w:hAnsi="Cambr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F7A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7A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C3C8C"/>
  </w:style>
  <w:style w:type="paragraph" w:styleId="Stopka">
    <w:name w:val="footer"/>
    <w:basedOn w:val="Normalny"/>
    <w:link w:val="StopkaZnak"/>
    <w:uiPriority w:val="99"/>
    <w:unhideWhenUsed/>
    <w:rsid w:val="001C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C8C"/>
  </w:style>
  <w:style w:type="paragraph" w:styleId="Podtytu">
    <w:name w:val="Subtitle"/>
    <w:basedOn w:val="Normalny"/>
    <w:next w:val="Normalny"/>
    <w:link w:val="PodtytuZnak"/>
    <w:uiPriority w:val="11"/>
    <w:qFormat/>
    <w:rsid w:val="005F7AF1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F7A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5F7A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5F7A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F7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5F7A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ytuksiki">
    <w:name w:val="Book Title"/>
    <w:basedOn w:val="Domylnaczcionkaakapitu"/>
    <w:uiPriority w:val="33"/>
    <w:qFormat/>
    <w:rsid w:val="005F7AF1"/>
    <w:rPr>
      <w:b/>
      <w:bCs/>
      <w:smallCaps/>
      <w:spacing w:val="5"/>
    </w:rPr>
  </w:style>
  <w:style w:type="paragraph" w:customStyle="1" w:styleId="Adresat">
    <w:name w:val="Adresat"/>
    <w:basedOn w:val="Normalny"/>
    <w:qFormat/>
    <w:rsid w:val="005F7AF1"/>
    <w:pPr>
      <w:spacing w:before="480" w:after="480"/>
      <w:ind w:left="4820" w:firstLine="0"/>
      <w:contextualSpacing/>
    </w:pPr>
    <w:rPr>
      <w:b/>
      <w:color w:val="0042AD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5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A65C0"/>
    <w:pPr>
      <w:ind w:left="720"/>
      <w:contextualSpacing/>
    </w:pPr>
  </w:style>
  <w:style w:type="paragraph" w:customStyle="1" w:styleId="Default">
    <w:name w:val="Default"/>
    <w:rsid w:val="003539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rsid w:val="00353939"/>
    <w:rPr>
      <w:color w:val="auto"/>
    </w:rPr>
  </w:style>
  <w:style w:type="character" w:styleId="Hipercze">
    <w:name w:val="Hyperlink"/>
    <w:uiPriority w:val="99"/>
    <w:unhideWhenUsed/>
    <w:rsid w:val="0035393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ZBL\AppData\Local\Microsoft\Windows\Temporary%20Internet%20Files\Content.Outlook\8TITGE47\Pismo_oddzia&#322;%20Krak&#243;w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FDCF1-69FD-4447-AAB4-F18C90FFD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Pismo_oddział Kraków</Template>
  <TotalTime>14</TotalTime>
  <Pages>6</Pages>
  <Words>1030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Sekr_chir_stom</dc:creator>
  <cp:lastModifiedBy>PTS</cp:lastModifiedBy>
  <cp:revision>7</cp:revision>
  <cp:lastPrinted>2019-05-20T10:37:00Z</cp:lastPrinted>
  <dcterms:created xsi:type="dcterms:W3CDTF">2023-03-03T10:57:00Z</dcterms:created>
  <dcterms:modified xsi:type="dcterms:W3CDTF">2023-03-03T11:14:00Z</dcterms:modified>
</cp:coreProperties>
</file>